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26-04-0294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San._Erw._Schwimmhalle - LOS 16-2 - PV-Anlage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PV Anlage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